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CFF10" w14:textId="77777777" w:rsidR="00FC125A" w:rsidRDefault="00FC125A">
      <w:pPr>
        <w:ind w:left="4678" w:right="140" w:firstLine="1559"/>
      </w:pPr>
    </w:p>
    <w:p w14:paraId="533CFF11" w14:textId="77777777" w:rsidR="00FC125A" w:rsidRDefault="00FC125A">
      <w:pPr>
        <w:ind w:left="4678" w:right="140" w:firstLine="1559"/>
      </w:pPr>
      <w:r>
        <w:t xml:space="preserve">Susitarimų su nuteistaisiais dėl </w:t>
      </w:r>
    </w:p>
    <w:p w14:paraId="533CFF12" w14:textId="77777777" w:rsidR="00FC125A" w:rsidRDefault="00FC125A">
      <w:pPr>
        <w:ind w:left="4678" w:right="140" w:firstLine="1559"/>
      </w:pPr>
      <w:r>
        <w:t xml:space="preserve">poilsio dienomis atliekamos </w:t>
      </w:r>
      <w:r>
        <w:tab/>
      </w:r>
      <w:r>
        <w:tab/>
      </w:r>
      <w:r>
        <w:tab/>
        <w:t>arešto bausmės  atlikimo sąlygų</w:t>
      </w:r>
      <w:r>
        <w:tab/>
      </w:r>
      <w:r>
        <w:tab/>
        <w:t xml:space="preserve">sudarymo </w:t>
      </w:r>
      <w:r w:rsidR="00011DEE">
        <w:t xml:space="preserve">tvarkos aprašo </w:t>
      </w:r>
      <w:r>
        <w:t xml:space="preserve"> </w:t>
      </w:r>
    </w:p>
    <w:p w14:paraId="533CFF13" w14:textId="77777777" w:rsidR="00FC125A" w:rsidRDefault="00FC125A">
      <w:pPr>
        <w:ind w:left="4678" w:right="140" w:firstLine="1559"/>
      </w:pPr>
      <w:r>
        <w:t>priedas</w:t>
      </w:r>
      <w:r>
        <w:rPr>
          <w:sz w:val="24"/>
        </w:rPr>
        <w:t xml:space="preserve">     </w:t>
      </w:r>
    </w:p>
    <w:p w14:paraId="533CFF14" w14:textId="77777777" w:rsidR="00011DEE" w:rsidRDefault="00FC125A">
      <w:pPr>
        <w:ind w:left="4678" w:right="140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533CFF15" w14:textId="77777777" w:rsidR="00FC125A" w:rsidRDefault="00011DEE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FC125A">
        <w:rPr>
          <w:b/>
          <w:sz w:val="24"/>
        </w:rPr>
        <w:t xml:space="preserve">(Susitarimo dėl poilsio dienomis atliekamos arešto bausmės atlikimo sąlygų forma)  </w:t>
      </w:r>
    </w:p>
    <w:p w14:paraId="533CFF16" w14:textId="77777777" w:rsidR="00FC125A" w:rsidRDefault="00FC125A">
      <w:pPr>
        <w:ind w:left="4678" w:right="140"/>
        <w:rPr>
          <w:sz w:val="24"/>
        </w:rPr>
      </w:pPr>
    </w:p>
    <w:p w14:paraId="533CFF17" w14:textId="77777777" w:rsidR="00FC125A" w:rsidRDefault="00FC125A">
      <w:pPr>
        <w:ind w:left="4678" w:right="140"/>
      </w:pPr>
    </w:p>
    <w:p w14:paraId="533CFF19" w14:textId="035B321A" w:rsidR="00FC125A" w:rsidRDefault="00952B97">
      <w:pPr>
        <w:pStyle w:val="Antrat3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LIETUVOS KALĖJIMŲ TARNYBA</w:t>
      </w:r>
    </w:p>
    <w:p w14:paraId="533CFF1A" w14:textId="77777777" w:rsidR="00FC125A" w:rsidRDefault="00FC125A"/>
    <w:p w14:paraId="533CFF1B" w14:textId="77777777" w:rsidR="00FC125A" w:rsidRDefault="00FC125A"/>
    <w:p w14:paraId="533CFF1C" w14:textId="77777777" w:rsidR="00FC125A" w:rsidRDefault="00FC125A">
      <w:pPr>
        <w:jc w:val="center"/>
        <w:rPr>
          <w:b/>
          <w:sz w:val="24"/>
        </w:rPr>
      </w:pPr>
      <w:r>
        <w:rPr>
          <w:b/>
          <w:sz w:val="24"/>
        </w:rPr>
        <w:t>SUSITARIMAS</w:t>
      </w:r>
    </w:p>
    <w:p w14:paraId="533CFF1D" w14:textId="77777777" w:rsidR="00FC125A" w:rsidRDefault="00FC125A">
      <w:pPr>
        <w:jc w:val="center"/>
        <w:rPr>
          <w:b/>
          <w:sz w:val="24"/>
        </w:rPr>
      </w:pPr>
      <w:r>
        <w:rPr>
          <w:b/>
          <w:sz w:val="24"/>
        </w:rPr>
        <w:t xml:space="preserve">DĖL POILSIO DIENOMIS ATLIEKAMOS AREŠTO BAUSMĖS ATLIKIMO SĄLYGŲ  </w:t>
      </w:r>
    </w:p>
    <w:p w14:paraId="533CFF1E" w14:textId="77777777" w:rsidR="00FC125A" w:rsidRDefault="00FC125A">
      <w:pPr>
        <w:jc w:val="center"/>
        <w:rPr>
          <w:b/>
          <w:sz w:val="24"/>
        </w:rPr>
      </w:pPr>
    </w:p>
    <w:p w14:paraId="533CFF1F" w14:textId="77777777" w:rsidR="00FC125A" w:rsidRDefault="00FC125A">
      <w:pPr>
        <w:jc w:val="center"/>
        <w:rPr>
          <w:sz w:val="24"/>
        </w:rPr>
      </w:pPr>
      <w:r>
        <w:rPr>
          <w:sz w:val="24"/>
        </w:rPr>
        <w:t>20</w:t>
      </w:r>
      <w:r w:rsidR="001B213B">
        <w:rPr>
          <w:sz w:val="24"/>
        </w:rPr>
        <w:t>_</w:t>
      </w:r>
      <w:r>
        <w:rPr>
          <w:sz w:val="24"/>
        </w:rPr>
        <w:t>_ m.____________ __ d. Nr. ____</w:t>
      </w:r>
    </w:p>
    <w:p w14:paraId="533CFF20" w14:textId="77777777" w:rsidR="00FC125A" w:rsidRDefault="00FC125A">
      <w:pPr>
        <w:jc w:val="center"/>
        <w:rPr>
          <w:sz w:val="24"/>
        </w:rPr>
      </w:pPr>
      <w:r>
        <w:rPr>
          <w:sz w:val="24"/>
        </w:rPr>
        <w:t>Vilnius</w:t>
      </w:r>
    </w:p>
    <w:p w14:paraId="533CFF21" w14:textId="77777777" w:rsidR="00FC125A" w:rsidRDefault="00FC125A">
      <w:pPr>
        <w:rPr>
          <w:sz w:val="24"/>
        </w:rPr>
      </w:pPr>
    </w:p>
    <w:p w14:paraId="533CFF22" w14:textId="5AC1A2ED" w:rsidR="00FC125A" w:rsidRDefault="00952B97">
      <w:pPr>
        <w:ind w:firstLine="1247"/>
        <w:jc w:val="both"/>
        <w:rPr>
          <w:sz w:val="24"/>
        </w:rPr>
      </w:pPr>
      <w:r>
        <w:rPr>
          <w:sz w:val="24"/>
        </w:rPr>
        <w:t>Lietuvos kalėjimų tarnybos</w:t>
      </w:r>
      <w:r w:rsidR="00FC125A">
        <w:rPr>
          <w:sz w:val="24"/>
        </w:rPr>
        <w:t xml:space="preserve"> direktoriaus įgaliotas pareigūnas __________________________________________________ ir nuteistasis, kuriam paskirta poilsio </w:t>
      </w:r>
    </w:p>
    <w:p w14:paraId="533CFF23" w14:textId="77777777" w:rsidR="00FC125A" w:rsidRDefault="00FC125A">
      <w:pPr>
        <w:ind w:firstLine="1247"/>
        <w:jc w:val="both"/>
      </w:pPr>
      <w:r>
        <w:t>(pareigos, vardas ir pavardė)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dienomis atliekama arešto bausmė,___________________________________________________</w:t>
      </w:r>
    </w:p>
    <w:p w14:paraId="533CFF24" w14:textId="77777777" w:rsidR="00FC125A" w:rsidRDefault="00FC125A">
      <w:pPr>
        <w:jc w:val="right"/>
      </w:pPr>
      <w:r>
        <w:t xml:space="preserve">(nuteistojo vardas ir pavardė, asmens kodas, gimimo metai, gyvenamoji vieta, </w:t>
      </w:r>
    </w:p>
    <w:p w14:paraId="533CFF25" w14:textId="77777777" w:rsidR="00FC125A" w:rsidRDefault="00FC125A">
      <w:pPr>
        <w:jc w:val="both"/>
      </w:pPr>
      <w:r>
        <w:rPr>
          <w:sz w:val="24"/>
        </w:rPr>
        <w:t>________________________________________________________________________________</w:t>
      </w:r>
    </w:p>
    <w:p w14:paraId="533CFF26" w14:textId="77777777" w:rsidR="00FC125A" w:rsidRDefault="00FC125A">
      <w:pPr>
        <w:jc w:val="both"/>
      </w:pPr>
      <w:r>
        <w:t>nuosprendį arba nutartį priėmusio teismo pavadinimas, jo priėmimo data, BK straipsniai, bausmės terminas)</w:t>
      </w:r>
    </w:p>
    <w:p w14:paraId="533CFF27" w14:textId="77777777" w:rsidR="00FC125A" w:rsidRDefault="00FC125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33CFF28" w14:textId="77777777" w:rsidR="00FC125A" w:rsidRDefault="00FC125A">
      <w:pPr>
        <w:jc w:val="both"/>
        <w:rPr>
          <w:sz w:val="24"/>
        </w:rPr>
      </w:pPr>
    </w:p>
    <w:p w14:paraId="533CFF29" w14:textId="77777777" w:rsidR="00FC125A" w:rsidRDefault="00FC125A">
      <w:pPr>
        <w:jc w:val="both"/>
        <w:rPr>
          <w:sz w:val="24"/>
        </w:rPr>
      </w:pPr>
      <w:r>
        <w:rPr>
          <w:sz w:val="24"/>
        </w:rPr>
        <w:t>__________________ susitarė, kad _______________________________________ atliks bausmę</w:t>
      </w:r>
    </w:p>
    <w:p w14:paraId="533CFF2A" w14:textId="77777777" w:rsidR="00FC125A" w:rsidRDefault="00FC125A">
      <w:pPr>
        <w:jc w:val="both"/>
      </w:pPr>
      <w:r>
        <w:t xml:space="preserve">       (susitarimo data)</w:t>
      </w:r>
      <w:r>
        <w:tab/>
      </w:r>
      <w:r>
        <w:tab/>
      </w:r>
      <w:r>
        <w:tab/>
        <w:t>(nuteistojo vardas ir pavardė)</w:t>
      </w:r>
    </w:p>
    <w:p w14:paraId="533CFF2B" w14:textId="77777777" w:rsidR="00FC125A" w:rsidRDefault="00FC125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33CFF2C" w14:textId="77777777" w:rsidR="00FC125A" w:rsidRDefault="00FC125A">
      <w:pPr>
        <w:jc w:val="right"/>
      </w:pPr>
      <w:r>
        <w:t xml:space="preserve">(areštinė, kurioje bus atliekamas areštas, savaitės dienos, kuriomis bus atliekamas areštas, atvykimo į areštinę ir </w:t>
      </w:r>
    </w:p>
    <w:p w14:paraId="533CFF2D" w14:textId="77777777" w:rsidR="00FC125A" w:rsidRDefault="00FC125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33CFF2E" w14:textId="77777777" w:rsidR="00FC125A" w:rsidRDefault="00FC125A">
      <w:pPr>
        <w:jc w:val="both"/>
        <w:rPr>
          <w:sz w:val="24"/>
        </w:rPr>
      </w:pPr>
      <w:r>
        <w:t>išleidimo iš jos laikas, kitos arešto bausmės atlikimo sąlygos)</w:t>
      </w:r>
    </w:p>
    <w:p w14:paraId="533CFF2F" w14:textId="77777777" w:rsidR="00FC125A" w:rsidRDefault="00FC125A">
      <w:pPr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33CFF30" w14:textId="77777777" w:rsidR="00FC125A" w:rsidRDefault="00FC125A">
      <w:pPr>
        <w:spacing w:line="360" w:lineRule="auto"/>
        <w:jc w:val="both"/>
      </w:pPr>
      <w:r>
        <w:rPr>
          <w:sz w:val="24"/>
        </w:rPr>
        <w:t>________________________________________________________________________________</w:t>
      </w:r>
    </w:p>
    <w:p w14:paraId="533CFF31" w14:textId="77777777" w:rsidR="00FC125A" w:rsidRDefault="00FC125A">
      <w:pPr>
        <w:spacing w:line="360" w:lineRule="auto"/>
        <w:jc w:val="both"/>
      </w:pPr>
      <w:r>
        <w:rPr>
          <w:sz w:val="24"/>
        </w:rPr>
        <w:t>________________________________________________________________________________</w:t>
      </w:r>
    </w:p>
    <w:p w14:paraId="533CFF32" w14:textId="77777777" w:rsidR="00FC125A" w:rsidRDefault="00FC125A">
      <w:pPr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 .</w:t>
      </w:r>
    </w:p>
    <w:p w14:paraId="533CFF33" w14:textId="77777777" w:rsidR="00FC125A" w:rsidRDefault="00FC125A">
      <w:pPr>
        <w:ind w:firstLine="567"/>
        <w:jc w:val="both"/>
        <w:rPr>
          <w:sz w:val="24"/>
        </w:rPr>
      </w:pPr>
      <w:r>
        <w:rPr>
          <w:sz w:val="24"/>
        </w:rPr>
        <w:tab/>
        <w:t>Aš, _________________________________________,  esu supažindintas su Bausmių</w:t>
      </w:r>
    </w:p>
    <w:p w14:paraId="533CFF34" w14:textId="77777777" w:rsidR="00FC125A" w:rsidRDefault="00FC125A">
      <w:pPr>
        <w:ind w:firstLine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t>(nuteistojo vardas ir pavardė)</w:t>
      </w:r>
    </w:p>
    <w:p w14:paraId="533CFF35" w14:textId="77777777" w:rsidR="00FC125A" w:rsidRDefault="00FC125A">
      <w:pPr>
        <w:jc w:val="both"/>
        <w:rPr>
          <w:sz w:val="24"/>
        </w:rPr>
      </w:pPr>
      <w:r>
        <w:rPr>
          <w:sz w:val="24"/>
        </w:rPr>
        <w:t xml:space="preserve"> vykdymo kodekso 59 ir 60 straipsniuose nustatytais poilsio dienomis atliekamos arešto bausmės ypatumais ir su nustatyta atsakomybe, jei aš sutartu laiku neatvyksiu į areštinę atlikti bausmės ir nepranešiu areštinės administracijai apie objektyvias priežastis, dėl kurių negaliu sutartu laiku atvykti į areštinę. Taip pat esu informuotas, kad jei aš pažeisiu poilsio dienomis atliekamos arešto bausmės atlikimo tvarką, šią bausmę teismas savo sprendimu gali pakeisti į įprastine tvarka atliekamą arešto bausmę. Esu supažindintas ir su Areštinių vidaus tvarkos taisyklėse nurodytais nuteistųjų, kuriems paskirta arešto bausmę atlikti poilsio dienomis, priėmimo į areštines ypatumais.</w:t>
      </w:r>
    </w:p>
    <w:p w14:paraId="533CFF36" w14:textId="77777777" w:rsidR="00FC125A" w:rsidRDefault="00FC125A">
      <w:pPr>
        <w:jc w:val="both"/>
        <w:rPr>
          <w:sz w:val="24"/>
        </w:rPr>
      </w:pPr>
    </w:p>
    <w:p w14:paraId="533CFF37" w14:textId="77777777" w:rsidR="00FC125A" w:rsidRDefault="00FC125A">
      <w:pPr>
        <w:jc w:val="both"/>
        <w:rPr>
          <w:sz w:val="24"/>
        </w:rPr>
      </w:pPr>
    </w:p>
    <w:p w14:paraId="533CFF38" w14:textId="53C2AF80" w:rsidR="00FC125A" w:rsidRDefault="00FC125A">
      <w:pPr>
        <w:jc w:val="both"/>
        <w:rPr>
          <w:sz w:val="24"/>
        </w:rPr>
      </w:pPr>
      <w:r>
        <w:rPr>
          <w:sz w:val="24"/>
        </w:rPr>
        <w:t>Nuteistasis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>
        <w:rPr>
          <w:sz w:val="24"/>
        </w:rPr>
        <w:tab/>
      </w:r>
      <w:r>
        <w:rPr>
          <w:sz w:val="24"/>
        </w:rPr>
        <w:tab/>
      </w:r>
      <w:r w:rsidR="00952B97">
        <w:rPr>
          <w:sz w:val="24"/>
        </w:rPr>
        <w:t>Lietuvos kalėjimų tarnybos</w:t>
      </w:r>
      <w:r>
        <w:rPr>
          <w:sz w:val="24"/>
        </w:rPr>
        <w:t xml:space="preserve"> </w:t>
      </w:r>
    </w:p>
    <w:p w14:paraId="533CFF39" w14:textId="77777777" w:rsidR="00FC125A" w:rsidRDefault="00FC125A">
      <w:pPr>
        <w:jc w:val="both"/>
      </w:pPr>
      <w:r>
        <w:rPr>
          <w:sz w:val="24"/>
        </w:rPr>
        <w:t>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pareigūnas</w:t>
      </w:r>
    </w:p>
    <w:p w14:paraId="533CFF3A" w14:textId="77777777" w:rsidR="00FC125A" w:rsidRDefault="00FC125A">
      <w:pPr>
        <w:jc w:val="both"/>
      </w:pPr>
      <w:r>
        <w:t xml:space="preserve">         </w:t>
      </w:r>
      <w:r>
        <w:rPr>
          <w:sz w:val="24"/>
        </w:rPr>
        <w:t xml:space="preserve">           </w:t>
      </w:r>
      <w:r>
        <w:t xml:space="preserve">(parašas)      </w:t>
      </w:r>
      <w:r>
        <w:tab/>
      </w:r>
      <w:r>
        <w:tab/>
      </w:r>
      <w:r>
        <w:tab/>
        <w:t xml:space="preserve">                        __________________________________</w:t>
      </w:r>
    </w:p>
    <w:p w14:paraId="533CFF3B" w14:textId="77777777" w:rsidR="00FC125A" w:rsidRDefault="00FC125A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t>(parašas)</w:t>
      </w:r>
      <w:r>
        <w:rPr>
          <w:sz w:val="24"/>
        </w:rPr>
        <w:tab/>
      </w:r>
    </w:p>
    <w:p w14:paraId="533CFF3C" w14:textId="77777777" w:rsidR="00FC125A" w:rsidRDefault="00FC125A">
      <w:pPr>
        <w:jc w:val="both"/>
        <w:rPr>
          <w:sz w:val="24"/>
        </w:rPr>
      </w:pPr>
      <w:r>
        <w:rPr>
          <w:sz w:val="24"/>
        </w:rPr>
        <w:t>___________________________</w:t>
      </w:r>
      <w:r>
        <w:rPr>
          <w:sz w:val="24"/>
        </w:rPr>
        <w:tab/>
        <w:t xml:space="preserve">       </w:t>
      </w:r>
      <w:r>
        <w:rPr>
          <w:sz w:val="24"/>
        </w:rPr>
        <w:tab/>
      </w:r>
      <w:r>
        <w:rPr>
          <w:sz w:val="24"/>
        </w:rPr>
        <w:tab/>
        <w:t>____________________________</w:t>
      </w:r>
    </w:p>
    <w:p w14:paraId="533CFF3D" w14:textId="77777777" w:rsidR="00525D8D" w:rsidRDefault="00FC125A">
      <w:pPr>
        <w:jc w:val="both"/>
      </w:pPr>
      <w:r>
        <w:t xml:space="preserve">               (vardas ir pavardė)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</w:t>
      </w:r>
      <w:r>
        <w:t>(vardas ir pavardė)</w:t>
      </w:r>
    </w:p>
    <w:sectPr w:rsidR="00525D8D">
      <w:headerReference w:type="even" r:id="rId7"/>
      <w:headerReference w:type="default" r:id="rId8"/>
      <w:pgSz w:w="11906" w:h="16838"/>
      <w:pgMar w:top="567" w:right="709" w:bottom="567" w:left="155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1C33" w14:textId="77777777" w:rsidR="008B03E6" w:rsidRDefault="008B03E6">
      <w:r>
        <w:separator/>
      </w:r>
    </w:p>
  </w:endnote>
  <w:endnote w:type="continuationSeparator" w:id="0">
    <w:p w14:paraId="6878F394" w14:textId="77777777" w:rsidR="008B03E6" w:rsidRDefault="008B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40F1" w14:textId="77777777" w:rsidR="008B03E6" w:rsidRDefault="008B03E6">
      <w:r>
        <w:separator/>
      </w:r>
    </w:p>
  </w:footnote>
  <w:footnote w:type="continuationSeparator" w:id="0">
    <w:p w14:paraId="134EFECD" w14:textId="77777777" w:rsidR="008B03E6" w:rsidRDefault="008B0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FF42" w14:textId="77777777" w:rsidR="00FC125A" w:rsidRDefault="00FC125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33CFF43" w14:textId="77777777" w:rsidR="00FC125A" w:rsidRDefault="00FC12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FF44" w14:textId="77777777" w:rsidR="00FC125A" w:rsidRDefault="00FC125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11DE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33CFF45" w14:textId="77777777" w:rsidR="00FC125A" w:rsidRDefault="00FC125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424A0"/>
    <w:multiLevelType w:val="hybridMultilevel"/>
    <w:tmpl w:val="E08868CE"/>
    <w:lvl w:ilvl="0" w:tplc="795EA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489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F41E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6EE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C6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44C6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96A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89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6EF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3142FF"/>
    <w:multiLevelType w:val="hybridMultilevel"/>
    <w:tmpl w:val="2A9E7DA8"/>
    <w:lvl w:ilvl="0" w:tplc="0A54B84C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D5BE701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39400B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839A212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CC2382A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5969FA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E6FF8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19252C4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F32D6B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49366D88"/>
    <w:multiLevelType w:val="hybridMultilevel"/>
    <w:tmpl w:val="119AB18A"/>
    <w:lvl w:ilvl="0" w:tplc="ACD295A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7F6CDAC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FD66FF32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CB4CA26A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3D3A54CA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362EEFB4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53CC1106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730E4190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836C4992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 w16cid:durableId="2129540562">
    <w:abstractNumId w:val="2"/>
  </w:num>
  <w:num w:numId="2" w16cid:durableId="806319672">
    <w:abstractNumId w:val="0"/>
  </w:num>
  <w:num w:numId="3" w16cid:durableId="667026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47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3B"/>
    <w:rsid w:val="00011DEE"/>
    <w:rsid w:val="0009057F"/>
    <w:rsid w:val="001B213B"/>
    <w:rsid w:val="00290F5C"/>
    <w:rsid w:val="00344C8E"/>
    <w:rsid w:val="00525D8D"/>
    <w:rsid w:val="00571E07"/>
    <w:rsid w:val="0070223B"/>
    <w:rsid w:val="00810BA2"/>
    <w:rsid w:val="00853277"/>
    <w:rsid w:val="008B03E6"/>
    <w:rsid w:val="00952B97"/>
    <w:rsid w:val="00A83D3A"/>
    <w:rsid w:val="00F6769A"/>
    <w:rsid w:val="00FC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CFF10"/>
  <w15:docId w15:val="{EA833B5E-512F-48C9-9A24-49503598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0"/>
    </w:pPr>
    <w:rPr>
      <w:b/>
      <w:sz w:val="24"/>
      <w:lang w:val="en-GB"/>
    </w:rPr>
  </w:style>
  <w:style w:type="paragraph" w:styleId="Antrat2">
    <w:name w:val="heading 2"/>
    <w:basedOn w:val="prastasis"/>
    <w:next w:val="prastasis"/>
    <w:qFormat/>
    <w:pPr>
      <w:keepNext/>
      <w:tabs>
        <w:tab w:val="left" w:pos="1134"/>
        <w:tab w:val="left" w:pos="5954"/>
      </w:tabs>
      <w:ind w:left="2268" w:hanging="2268"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tabs>
        <w:tab w:val="left" w:pos="4678"/>
      </w:tabs>
      <w:ind w:left="1247" w:firstLine="2722"/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semiHidden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semiHidden/>
  </w:style>
  <w:style w:type="paragraph" w:customStyle="1" w:styleId="Debesliotekstas2">
    <w:name w:val="Debesėlio tekstas2"/>
    <w:basedOn w:val="prastasis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D%20i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KD isakymas</Template>
  <TotalTime>2</TotalTime>
  <Pages>1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PRD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kdp</dc:creator>
  <cp:lastModifiedBy>Živilė Jankauskienė</cp:lastModifiedBy>
  <cp:revision>3</cp:revision>
  <cp:lastPrinted>2007-05-24T11:30:00Z</cp:lastPrinted>
  <dcterms:created xsi:type="dcterms:W3CDTF">2026-07-27T11:46:00Z</dcterms:created>
  <dcterms:modified xsi:type="dcterms:W3CDTF">2026-07-27T11:48:00Z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1141449080</vt:i4>
  </property>
  <property fmtid="{D5CDD505-2E9C-101B-9397-08002B2CF9AE}" pid="3" name="_EmailSubject">
    <vt:lpwstr>Dėl Kalėjimų departamento direktoriaus įsakymo paskelbimo</vt:lpwstr>
  </property>
  <property fmtid="{D5CDD505-2E9C-101B-9397-08002B2CF9AE}" pid="4" name="_AuthorEmail">
    <vt:lpwstr>n.stagiene@kaldep.lt</vt:lpwstr>
  </property>
  <property fmtid="{D5CDD505-2E9C-101B-9397-08002B2CF9AE}" pid="5" name="_AuthorEmailDisplayName">
    <vt:lpwstr>Neringa Stagienė</vt:lpwstr>
  </property>
  <property fmtid="{D5CDD505-2E9C-101B-9397-08002B2CF9AE}" pid="6" name="_ReviewingToolsShownOnce">
    <vt:lpwstr/>
  </property>
</Properties>
</file>